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48" w:type="dxa"/>
        <w:tblLook w:val="00A0" w:firstRow="1" w:lastRow="0" w:firstColumn="1" w:lastColumn="0" w:noHBand="0" w:noVBand="0"/>
      </w:tblPr>
      <w:tblGrid>
        <w:gridCol w:w="5523"/>
        <w:gridCol w:w="5025"/>
      </w:tblGrid>
      <w:tr w:rsidRPr="004A532F" w:rsidR="00A359DA" w:rsidTr="00FF578A" w14:paraId="00FA18FD" w14:textId="77777777">
        <w:trPr>
          <w:trHeight w:val="584"/>
        </w:trPr>
        <w:tc>
          <w:tcPr>
            <w:tcW w:w="5523" w:type="dxa"/>
          </w:tcPr>
          <w:p w:rsidRPr="00201993" w:rsidR="00A359DA" w:rsidP="006855F4" w:rsidRDefault="002A0059" w14:paraId="3DCB1594" w14:textId="77777777">
            <w:pPr>
              <w:rPr>
                <w:rFonts w:asciiTheme="minorHAnsi" w:hAnsiTheme="minorHAnsi" w:cstheme="minorHAnsi"/>
                <w:b/>
                <w:i/>
                <w:szCs w:val="22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</w:pPr>
            <w:r w:rsidRPr="00201993">
              <w:rPr>
                <w:rFonts w:asciiTheme="minorHAnsi" w:hAnsiTheme="minorHAnsi" w:cstheme="minorHAnsi"/>
                <w:b/>
                <w:i/>
                <w:sz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IN</w:t>
            </w:r>
            <w:r w:rsidRPr="00201993" w:rsidR="006855F4">
              <w:rPr>
                <w:rFonts w:asciiTheme="minorHAnsi" w:hAnsiTheme="minorHAnsi" w:cstheme="minorHAnsi"/>
                <w:b/>
                <w:i/>
                <w:sz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FORMS JOURNAL ON COMPUTING</w:t>
            </w:r>
          </w:p>
        </w:tc>
        <w:tc>
          <w:tcPr>
            <w:tcW w:w="5025" w:type="dxa"/>
            <w:shd w:val="clear" w:color="auto" w:fill="F2F2F2" w:themeFill="background1" w:themeFillShade="F2"/>
          </w:tcPr>
          <w:p w:rsidRPr="007E4787" w:rsidR="00FF578A" w:rsidP="00FF578A" w:rsidRDefault="00FF578A" w14:paraId="33079473" w14:textId="24204B24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64412">
              <w:rPr>
                <w:rFonts w:asciiTheme="minorHAnsi" w:hAnsiTheme="minorHAnsi" w:cstheme="minorHAnsi"/>
                <w:sz w:val="22"/>
                <w:szCs w:val="22"/>
              </w:rPr>
              <w:t>FOR OFFICE USE ONLY</w:t>
            </w:r>
            <w:r w:rsidR="007E4787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  <w:p w:rsidRPr="00FF578A" w:rsidR="00A359DA" w:rsidP="00FF578A" w:rsidRDefault="00937F2C" w14:paraId="44D6D6C5" w14:textId="572AE85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578A">
              <w:rPr>
                <w:rFonts w:asciiTheme="minorHAnsi" w:hAnsiTheme="minorHAnsi" w:cstheme="minorHAnsi"/>
                <w:b/>
                <w:sz w:val="20"/>
                <w:szCs w:val="22"/>
              </w:rPr>
              <w:t>Manuscript ID</w:t>
            </w:r>
            <w:r w:rsidRPr="00FF578A" w:rsidR="00A359DA">
              <w:rPr>
                <w:rFonts w:asciiTheme="minorHAnsi" w:hAnsiTheme="minorHAnsi" w:cstheme="minorHAnsi"/>
                <w:b/>
                <w:sz w:val="20"/>
                <w:szCs w:val="22"/>
              </w:rPr>
              <w:t>:</w:t>
            </w:r>
            <w:r w:rsidR="00FF578A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="00FF578A">
              <w:rPr>
                <w:rFonts w:asciiTheme="minorHAnsi" w:hAnsiTheme="minorHAnsi" w:cstheme="minorHAnsi"/>
                <w:b/>
                <w:sz w:val="20"/>
                <w:szCs w:val="22"/>
              </w:rPr>
              <w:t>Exported Date:</w:t>
            </w:r>
            <w:r w:rsidRPr="00FF578A" w:rsidR="00D857F8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Pr="00FF578A" w:rsidR="00D857F8">
              <w:rPr>
                <w:rFonts w:asciiTheme="minorHAnsi" w:hAnsiTheme="minorHAnsi" w:cstheme="minorHAnsi"/>
                <w:b/>
                <w:sz w:val="22"/>
                <w:szCs w:val="22"/>
              </w:rPr>
              <w:t>DOI:</w:t>
            </w:r>
          </w:p>
        </w:tc>
      </w:tr>
      <w:tr w:rsidRPr="004A532F" w:rsidR="00A359DA" w:rsidTr="00FF578A" w14:paraId="1C2A9E2C" w14:textId="77777777">
        <w:trPr>
          <w:trHeight w:val="272"/>
        </w:trPr>
        <w:tc>
          <w:tcPr>
            <w:tcW w:w="5523" w:type="dxa"/>
          </w:tcPr>
          <w:p w:rsidRPr="00201993" w:rsidR="00A359DA" w:rsidP="00937F2C" w:rsidRDefault="004A532F" w14:paraId="159D5816" w14:textId="77777777">
            <w:pPr>
              <w:rPr>
                <w:rFonts w:asciiTheme="minorHAnsi" w:hAnsiTheme="minorHAnsi" w:cstheme="minorHAnsi"/>
                <w:bCs/>
                <w:sz w:val="28"/>
                <w:szCs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</w:pPr>
            <w:r w:rsidRPr="00201993">
              <w:rPr>
                <w:rFonts w:asciiTheme="minorHAnsi" w:hAnsiTheme="minorHAnsi" w:cstheme="minorHAnsi"/>
                <w:bCs/>
                <w:sz w:val="28"/>
                <w:szCs w:val="28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EDITORIAL CHECKLIST</w:t>
            </w:r>
          </w:p>
        </w:tc>
        <w:tc>
          <w:tcPr>
            <w:tcW w:w="5025" w:type="dxa"/>
            <w:shd w:val="clear" w:color="auto" w:fill="F2F2F2" w:themeFill="background1" w:themeFillShade="F2"/>
          </w:tcPr>
          <w:p w:rsidRPr="00FF578A" w:rsidR="00A359DA" w:rsidP="00A359DA" w:rsidRDefault="00A359DA" w14:paraId="504903FB" w14:textId="77777777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</w:tr>
    </w:tbl>
    <w:p w:rsidRPr="004A532F" w:rsidR="00A359DA" w:rsidRDefault="00A359DA" w14:paraId="2A02C205" w14:textId="77777777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ook w:val="00A0" w:firstRow="1" w:lastRow="0" w:firstColumn="1" w:lastColumn="0" w:noHBand="0" w:noVBand="0"/>
      </w:tblPr>
      <w:tblGrid>
        <w:gridCol w:w="1937"/>
        <w:gridCol w:w="2038"/>
        <w:gridCol w:w="2039"/>
        <w:gridCol w:w="2039"/>
        <w:gridCol w:w="2731"/>
      </w:tblGrid>
      <w:tr w:rsidRPr="004A532F" w:rsidR="00937F2C" w:rsidTr="63284D4B" w14:paraId="68021FB7" w14:textId="77777777">
        <w:trPr>
          <w:trHeight w:val="288"/>
        </w:trPr>
        <w:tc>
          <w:tcPr>
            <w:tcW w:w="1937" w:type="dxa"/>
            <w:tcMar/>
          </w:tcPr>
          <w:p w:rsidRPr="00E913E3" w:rsidR="00937F2C" w:rsidP="00A359DA" w:rsidRDefault="00DF03EC" w14:paraId="46DA10F5" w14:textId="77777777">
            <w:pPr>
              <w:spacing w:after="240"/>
              <w:rPr>
                <w:rFonts w:asciiTheme="minorHAnsi" w:hAnsiTheme="minorHAnsi" w:cstheme="minorHAnsi"/>
                <w:b/>
                <w:sz w:val="22"/>
              </w:rPr>
            </w:pPr>
            <w:r w:rsidRPr="00E913E3">
              <w:rPr>
                <w:rFonts w:asciiTheme="minorHAnsi" w:hAnsiTheme="minorHAnsi" w:cstheme="minorHAnsi"/>
                <w:b/>
                <w:sz w:val="22"/>
              </w:rPr>
              <w:t>M</w:t>
            </w:r>
            <w:r w:rsidRPr="00E913E3" w:rsidR="00937F2C">
              <w:rPr>
                <w:rFonts w:asciiTheme="minorHAnsi" w:hAnsiTheme="minorHAnsi" w:cstheme="minorHAnsi"/>
                <w:b/>
                <w:sz w:val="22"/>
              </w:rPr>
              <w:t xml:space="preserve">anuscript </w:t>
            </w:r>
            <w:r w:rsidRPr="00E913E3">
              <w:rPr>
                <w:rFonts w:asciiTheme="minorHAnsi" w:hAnsiTheme="minorHAnsi" w:cstheme="minorHAnsi"/>
                <w:b/>
                <w:sz w:val="22"/>
              </w:rPr>
              <w:t>T</w:t>
            </w:r>
            <w:r w:rsidRPr="00E913E3" w:rsidR="00937F2C">
              <w:rPr>
                <w:rFonts w:asciiTheme="minorHAnsi" w:hAnsiTheme="minorHAnsi" w:cstheme="minorHAnsi"/>
                <w:b/>
                <w:sz w:val="22"/>
              </w:rPr>
              <w:t>itle</w:t>
            </w:r>
          </w:p>
        </w:tc>
        <w:tc>
          <w:tcPr>
            <w:tcW w:w="8847" w:type="dxa"/>
            <w:gridSpan w:val="4"/>
            <w:tcMar/>
          </w:tcPr>
          <w:p w:rsidRPr="004A532F" w:rsidR="00937F2C" w:rsidP="0006798B" w:rsidRDefault="00937F2C" w14:paraId="36C96A5C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182835" w:rsidTr="63284D4B" w14:paraId="717E1EE7" w14:textId="77777777">
        <w:trPr>
          <w:trHeight w:val="381"/>
        </w:trPr>
        <w:tc>
          <w:tcPr>
            <w:tcW w:w="1937" w:type="dxa"/>
            <w:tcMar/>
          </w:tcPr>
          <w:p w:rsidRPr="00E913E3" w:rsidR="00182835" w:rsidP="0094535F" w:rsidRDefault="004A532F" w14:paraId="34879695" w14:textId="77777777">
            <w:pPr>
              <w:spacing w:after="240"/>
              <w:rPr>
                <w:rFonts w:asciiTheme="minorHAnsi" w:hAnsiTheme="minorHAnsi" w:cstheme="minorHAnsi"/>
                <w:b/>
                <w:sz w:val="22"/>
              </w:rPr>
            </w:pPr>
            <w:r w:rsidRPr="00E913E3">
              <w:rPr>
                <w:rFonts w:asciiTheme="minorHAnsi" w:hAnsiTheme="minorHAnsi" w:cstheme="minorHAnsi"/>
                <w:b/>
                <w:sz w:val="22"/>
              </w:rPr>
              <w:t xml:space="preserve">Manuscript Type </w:t>
            </w:r>
            <w:r w:rsidRPr="00E913E3">
              <w:rPr>
                <w:rFonts w:asciiTheme="minorHAnsi" w:hAnsiTheme="minorHAnsi" w:cstheme="minorHAnsi"/>
                <w:sz w:val="22"/>
              </w:rPr>
              <w:t>(Research Article or Special Issue?)</w:t>
            </w:r>
          </w:p>
        </w:tc>
        <w:tc>
          <w:tcPr>
            <w:tcW w:w="8847" w:type="dxa"/>
            <w:gridSpan w:val="4"/>
            <w:tcMar/>
          </w:tcPr>
          <w:p w:rsidRPr="004A532F" w:rsidR="00182835" w:rsidP="00AC54E9" w:rsidRDefault="00182835" w14:paraId="50A8A992" w14:textId="7777777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B548D7" w:rsidTr="63284D4B" w14:paraId="3E21703B" w14:textId="77777777">
        <w:trPr>
          <w:trHeight w:val="381"/>
        </w:trPr>
        <w:tc>
          <w:tcPr>
            <w:tcW w:w="1937" w:type="dxa"/>
            <w:tcMar/>
          </w:tcPr>
          <w:p w:rsidRPr="00E913E3" w:rsidR="00B548D7" w:rsidP="00ED4A3C" w:rsidRDefault="004A532F" w14:paraId="0E746E18" w14:textId="77777777">
            <w:pPr>
              <w:spacing w:after="240"/>
              <w:rPr>
                <w:rFonts w:asciiTheme="minorHAnsi" w:hAnsiTheme="minorHAnsi" w:cstheme="minorHAnsi"/>
                <w:b/>
                <w:sz w:val="22"/>
              </w:rPr>
            </w:pPr>
            <w:r w:rsidRPr="00E913E3">
              <w:rPr>
                <w:rFonts w:asciiTheme="minorHAnsi" w:hAnsiTheme="minorHAnsi" w:cstheme="minorHAnsi"/>
                <w:b/>
                <w:sz w:val="22"/>
              </w:rPr>
              <w:t>Author Name(s) / ORCID ID(s)</w:t>
            </w:r>
          </w:p>
        </w:tc>
        <w:tc>
          <w:tcPr>
            <w:tcW w:w="8847" w:type="dxa"/>
            <w:gridSpan w:val="4"/>
            <w:tcMar/>
          </w:tcPr>
          <w:p w:rsidRPr="004A532F" w:rsidR="00B548D7" w:rsidP="00AC54E9" w:rsidRDefault="00B548D7" w14:paraId="23B05108" w14:textId="7777777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B548D7" w:rsidTr="63284D4B" w14:paraId="5D830A94" w14:textId="77777777">
        <w:tc>
          <w:tcPr>
            <w:tcW w:w="1937" w:type="dxa"/>
            <w:tcMar/>
          </w:tcPr>
          <w:p w:rsidRPr="003F04F8" w:rsidR="00B548D7" w:rsidP="003F04F8" w:rsidRDefault="004A532F" w14:paraId="23DB567C" w14:textId="04F75B4C">
            <w:pPr>
              <w:spacing w:after="240"/>
              <w:rPr>
                <w:rFonts w:asciiTheme="minorHAnsi" w:hAnsiTheme="minorHAnsi" w:cstheme="minorHAnsi"/>
                <w:bCs/>
                <w:sz w:val="22"/>
              </w:rPr>
            </w:pPr>
            <w:r w:rsidRPr="00E913E3">
              <w:rPr>
                <w:rFonts w:asciiTheme="minorHAnsi" w:hAnsiTheme="minorHAnsi" w:cstheme="minorHAnsi"/>
                <w:b/>
                <w:sz w:val="22"/>
              </w:rPr>
              <w:t>Corresponding Autho</w:t>
            </w:r>
            <w:r w:rsidRPr="00E913E3" w:rsidR="007E4787">
              <w:rPr>
                <w:rFonts w:asciiTheme="minorHAnsi" w:hAnsiTheme="minorHAnsi" w:cstheme="minorHAnsi"/>
                <w:b/>
                <w:sz w:val="22"/>
              </w:rPr>
              <w:t xml:space="preserve">r </w:t>
            </w:r>
            <w:r w:rsidR="003F04F8">
              <w:rPr>
                <w:rFonts w:asciiTheme="minorHAnsi" w:hAnsiTheme="minorHAnsi" w:cstheme="minorHAnsi"/>
                <w:b/>
                <w:sz w:val="22"/>
              </w:rPr>
              <w:br/>
            </w:r>
            <w:r w:rsidRPr="003F04F8" w:rsidR="007E4787">
              <w:rPr>
                <w:rFonts w:asciiTheme="minorHAnsi" w:hAnsiTheme="minorHAnsi" w:cstheme="minorHAnsi"/>
                <w:bCs/>
                <w:sz w:val="22"/>
              </w:rPr>
              <w:t>Name</w:t>
            </w:r>
            <w:r w:rsidRPr="003F04F8" w:rsidR="007E4787">
              <w:rPr>
                <w:rFonts w:asciiTheme="minorHAnsi" w:hAnsiTheme="minorHAnsi" w:cstheme="minorHAnsi"/>
                <w:bCs/>
                <w:sz w:val="22"/>
              </w:rPr>
              <w:br/>
            </w:r>
            <w:r w:rsidRPr="003F04F8" w:rsidR="007E4787">
              <w:rPr>
                <w:rFonts w:asciiTheme="minorHAnsi" w:hAnsiTheme="minorHAnsi" w:cstheme="minorHAnsi"/>
                <w:bCs/>
                <w:sz w:val="22"/>
              </w:rPr>
              <w:t>Address</w:t>
            </w:r>
            <w:r w:rsidRPr="003F04F8" w:rsidR="007E4787">
              <w:rPr>
                <w:rFonts w:asciiTheme="minorHAnsi" w:hAnsiTheme="minorHAnsi" w:cstheme="minorHAnsi"/>
                <w:bCs/>
                <w:sz w:val="22"/>
              </w:rPr>
              <w:br/>
            </w:r>
            <w:r w:rsidRPr="003F04F8" w:rsidR="007E4787">
              <w:rPr>
                <w:rFonts w:asciiTheme="minorHAnsi" w:hAnsiTheme="minorHAnsi" w:cstheme="minorHAnsi"/>
                <w:bCs/>
                <w:sz w:val="22"/>
              </w:rPr>
              <w:t>Phone #</w:t>
            </w:r>
            <w:r w:rsidRPr="003F04F8" w:rsidR="007E4787">
              <w:rPr>
                <w:rFonts w:asciiTheme="minorHAnsi" w:hAnsiTheme="minorHAnsi" w:cstheme="minorHAnsi"/>
                <w:bCs/>
                <w:sz w:val="22"/>
              </w:rPr>
              <w:br/>
            </w:r>
            <w:r w:rsidRPr="003F04F8" w:rsidR="007E4787">
              <w:rPr>
                <w:rFonts w:asciiTheme="minorHAnsi" w:hAnsiTheme="minorHAnsi" w:cstheme="minorHAnsi"/>
                <w:bCs/>
                <w:sz w:val="22"/>
              </w:rPr>
              <w:t>Email</w:t>
            </w:r>
          </w:p>
        </w:tc>
        <w:tc>
          <w:tcPr>
            <w:tcW w:w="8847" w:type="dxa"/>
            <w:gridSpan w:val="4"/>
            <w:tcMar/>
          </w:tcPr>
          <w:p w:rsidRPr="004A532F" w:rsidR="00B548D7" w:rsidP="00B24C3A" w:rsidRDefault="00B548D7" w14:paraId="30919EBA" w14:textId="7777777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4A532F" w:rsidTr="63284D4B" w14:paraId="54F2C848" w14:textId="77777777">
        <w:tc>
          <w:tcPr>
            <w:tcW w:w="1937" w:type="dxa"/>
            <w:tcMar/>
          </w:tcPr>
          <w:p w:rsidRPr="006B65F0" w:rsidR="004A532F" w:rsidP="00DA31B7" w:rsidRDefault="004A532F" w14:paraId="0739B4C6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E913E3">
              <w:rPr>
                <w:rFonts w:asciiTheme="minorHAnsi" w:hAnsiTheme="minorHAnsi" w:cstheme="minorHAnsi"/>
                <w:b/>
                <w:sz w:val="22"/>
              </w:rPr>
              <w:t>E</w:t>
            </w:r>
            <w:r w:rsidRPr="00E913E3" w:rsidR="00EA2CD3">
              <w:rPr>
                <w:rFonts w:asciiTheme="minorHAnsi" w:hAnsiTheme="minorHAnsi" w:cstheme="minorHAnsi"/>
                <w:b/>
                <w:sz w:val="22"/>
              </w:rPr>
              <w:t>ditor-in-Chief</w:t>
            </w:r>
            <w:r w:rsidRPr="00E913E3" w:rsidR="00EA2CD3">
              <w:rPr>
                <w:rFonts w:asciiTheme="minorHAnsi" w:hAnsiTheme="minorHAnsi" w:cstheme="minorHAnsi"/>
                <w:b/>
                <w:sz w:val="22"/>
              </w:rPr>
              <w:br/>
            </w:r>
            <w:r w:rsidRPr="00E913E3">
              <w:rPr>
                <w:rFonts w:asciiTheme="minorHAnsi" w:hAnsiTheme="minorHAnsi" w:cstheme="minorHAnsi"/>
                <w:b/>
                <w:sz w:val="22"/>
              </w:rPr>
              <w:t>Area Edito</w:t>
            </w:r>
            <w:r w:rsidRPr="00E913E3" w:rsidR="00EA2CD3">
              <w:rPr>
                <w:rFonts w:asciiTheme="minorHAnsi" w:hAnsiTheme="minorHAnsi" w:cstheme="minorHAnsi"/>
                <w:b/>
                <w:sz w:val="22"/>
              </w:rPr>
              <w:t>r/Area</w:t>
            </w:r>
          </w:p>
        </w:tc>
        <w:tc>
          <w:tcPr>
            <w:tcW w:w="8847" w:type="dxa"/>
            <w:gridSpan w:val="4"/>
            <w:tcMar/>
          </w:tcPr>
          <w:p w:rsidRPr="004A532F" w:rsidR="004A532F" w:rsidP="00DA31B7" w:rsidRDefault="004A532F" w14:paraId="4BD8BDB6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D04D4D" w:rsidTr="63284D4B" w14:paraId="2C2ABE90" w14:textId="77777777">
        <w:trPr>
          <w:trHeight w:val="642"/>
        </w:trPr>
        <w:tc>
          <w:tcPr>
            <w:tcW w:w="1937" w:type="dxa"/>
            <w:tcMar/>
          </w:tcPr>
          <w:p w:rsidRPr="00E913E3" w:rsidR="00D04D4D" w:rsidP="00BB2A7E" w:rsidRDefault="004A532F" w14:paraId="00FA51D8" w14:textId="77777777">
            <w:pPr>
              <w:spacing w:after="240"/>
              <w:rPr>
                <w:rFonts w:asciiTheme="minorHAnsi" w:hAnsiTheme="minorHAnsi" w:cstheme="minorHAnsi"/>
                <w:b/>
                <w:szCs w:val="28"/>
              </w:rPr>
            </w:pPr>
            <w:r w:rsidRPr="00E913E3">
              <w:rPr>
                <w:rFonts w:asciiTheme="minorHAnsi" w:hAnsiTheme="minorHAnsi" w:cstheme="minorHAnsi"/>
                <w:b/>
                <w:szCs w:val="28"/>
              </w:rPr>
              <w:t>Keywords</w:t>
            </w:r>
          </w:p>
        </w:tc>
        <w:tc>
          <w:tcPr>
            <w:tcW w:w="8847" w:type="dxa"/>
            <w:gridSpan w:val="4"/>
            <w:tcMar/>
          </w:tcPr>
          <w:p w:rsidRPr="004A532F" w:rsidR="00D04D4D" w:rsidP="00ED4A3C" w:rsidRDefault="00D04D4D" w14:paraId="1E227D39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D857F8" w:rsidTr="63284D4B" w14:paraId="000D8C4F" w14:textId="77777777">
        <w:trPr>
          <w:trHeight w:val="288" w:hRule="exact"/>
        </w:trPr>
        <w:tc>
          <w:tcPr>
            <w:tcW w:w="1937" w:type="dxa"/>
            <w:vMerge w:val="restart"/>
            <w:tcMar/>
            <w:vAlign w:val="center"/>
          </w:tcPr>
          <w:p w:rsidR="00D857F8" w:rsidP="00D857F8" w:rsidRDefault="00D857F8" w14:paraId="7EDD6AE5" w14:textId="5368FE45">
            <w:pPr>
              <w:spacing w:after="240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E913E3">
              <w:rPr>
                <w:rFonts w:asciiTheme="minorHAnsi" w:hAnsiTheme="minorHAnsi" w:cstheme="minorHAnsi"/>
                <w:b/>
                <w:sz w:val="22"/>
              </w:rPr>
              <w:t>Electronic Files</w:t>
            </w:r>
            <w:r w:rsidRPr="00E913E3" w:rsidR="00C20240">
              <w:rPr>
                <w:rFonts w:asciiTheme="minorHAnsi" w:hAnsiTheme="minorHAnsi" w:cstheme="minorHAnsi"/>
                <w:b/>
                <w:sz w:val="22"/>
              </w:rPr>
              <w:br/>
            </w:r>
            <w:r w:rsidRPr="00E913E3">
              <w:rPr>
                <w:rFonts w:asciiTheme="minorHAnsi" w:hAnsiTheme="minorHAnsi" w:cstheme="minorHAnsi"/>
                <w:sz w:val="20"/>
              </w:rPr>
              <w:t>(</w:t>
            </w:r>
            <w:r w:rsidRPr="00E913E3">
              <w:rPr>
                <w:rFonts w:asciiTheme="minorHAnsi" w:hAnsiTheme="minorHAnsi" w:cstheme="minorHAnsi"/>
                <w:b/>
                <w:sz w:val="20"/>
              </w:rPr>
              <w:t>Bolded</w:t>
            </w:r>
            <w:r w:rsidRPr="00E913E3">
              <w:rPr>
                <w:rFonts w:asciiTheme="minorHAnsi" w:hAnsiTheme="minorHAnsi" w:cstheme="minorHAnsi"/>
                <w:sz w:val="20"/>
              </w:rPr>
              <w:t xml:space="preserve"> files at right are mandatory.)</w:t>
            </w:r>
            <w:r w:rsidR="00086E95">
              <w:rPr>
                <w:rFonts w:asciiTheme="minorHAnsi" w:hAnsiTheme="minorHAnsi" w:cstheme="minorHAnsi"/>
                <w:sz w:val="18"/>
                <w:szCs w:val="22"/>
              </w:rPr>
              <w:br/>
            </w:r>
            <w:r w:rsidRPr="004C3B6C" w:rsidR="00C20240">
              <w:rPr>
                <w:rFonts w:asciiTheme="minorHAnsi" w:hAnsiTheme="minorHAnsi" w:cstheme="minorHAnsi"/>
                <w:b/>
                <w:color w:val="FF0000"/>
                <w:sz w:val="18"/>
                <w:szCs w:val="18"/>
              </w:rPr>
              <w:t>*N</w:t>
            </w:r>
            <w:r w:rsidR="001000BA">
              <w:rPr>
                <w:rFonts w:asciiTheme="minorHAnsi" w:hAnsiTheme="minorHAnsi" w:cstheme="minorHAnsi"/>
                <w:b/>
                <w:color w:val="FF0000"/>
                <w:sz w:val="18"/>
                <w:szCs w:val="18"/>
              </w:rPr>
              <w:t>OTE</w:t>
            </w:r>
            <w:r w:rsidRPr="00692685" w:rsidR="00C20240">
              <w:rPr>
                <w:rFonts w:asciiTheme="minorHAnsi" w:hAnsiTheme="minorHAnsi" w:cstheme="minorHAnsi"/>
                <w:b/>
                <w:color w:val="FF0000"/>
                <w:sz w:val="18"/>
                <w:szCs w:val="18"/>
              </w:rPr>
              <w:t>:</w:t>
            </w:r>
            <w:r w:rsidRPr="00C20240" w:rsidR="00C20240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bookmarkStart w:name="_Hlk52433911" w:id="0"/>
            <w:r w:rsidRPr="001000BA" w:rsidR="001000BA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online-only color figures are free</w:t>
            </w:r>
            <w:r w:rsidR="001000BA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.  I</w:t>
            </w:r>
            <w:r w:rsidRPr="00C20240" w:rsidR="00C20240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f you opt to print your color figures, please provide complete billing information in the “File Notes” section below. A cost estimate will be </w:t>
            </w:r>
            <w:r w:rsid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sent </w:t>
            </w:r>
            <w:r w:rsidRPr="00C20240" w:rsidR="00C20240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to you w</w:t>
            </w:r>
            <w:r w:rsid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ithin a week or so of </w:t>
            </w:r>
            <w:r w:rsidRPr="00C20240" w:rsidR="00C20240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your paper </w:t>
            </w:r>
            <w:r w:rsid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being forwarded </w:t>
            </w:r>
            <w:r w:rsidRPr="00C20240" w:rsidR="00C20240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to production</w:t>
            </w:r>
            <w:r w:rsid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; </w:t>
            </w:r>
            <w:r w:rsidRPr="00C20240" w:rsidR="00C20240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actual charges will be invoiced with your page proofs.</w:t>
            </w:r>
            <w:bookmarkEnd w:id="0"/>
          </w:p>
          <w:p w:rsidR="00E95C5D" w:rsidP="00D857F8" w:rsidRDefault="00E95C5D" w14:paraId="7D15F364" w14:textId="3003B754">
            <w:pPr>
              <w:spacing w:after="240"/>
              <w:rPr>
                <w:rFonts w:asciiTheme="minorHAnsi" w:hAnsiTheme="minorHAnsi" w:cstheme="minorHAnsi"/>
                <w:i/>
                <w:sz w:val="20"/>
                <w:szCs w:val="22"/>
              </w:rPr>
            </w:pPr>
          </w:p>
          <w:p w:rsidR="00E95C5D" w:rsidP="00D857F8" w:rsidRDefault="00E95C5D" w14:paraId="199CD63A" w14:textId="77777777">
            <w:pPr>
              <w:spacing w:after="240"/>
              <w:rPr>
                <w:rFonts w:asciiTheme="minorHAnsi" w:hAnsiTheme="minorHAnsi" w:cstheme="minorHAnsi"/>
                <w:i/>
                <w:sz w:val="20"/>
                <w:szCs w:val="22"/>
              </w:rPr>
            </w:pPr>
          </w:p>
          <w:p w:rsidRPr="006B65F0" w:rsidR="00D857F8" w:rsidP="00D857F8" w:rsidRDefault="00D857F8" w14:paraId="0F5ACDD1" w14:textId="77777777">
            <w:pPr>
              <w:spacing w:after="240"/>
              <w:rPr>
                <w:rFonts w:asciiTheme="minorHAnsi" w:hAnsiTheme="minorHAnsi" w:cstheme="minorHAnsi"/>
                <w:i/>
                <w:sz w:val="20"/>
                <w:szCs w:val="22"/>
              </w:rPr>
            </w:pPr>
          </w:p>
        </w:tc>
        <w:tc>
          <w:tcPr>
            <w:tcW w:w="6116" w:type="dxa"/>
            <w:gridSpan w:val="3"/>
            <w:tcMar/>
            <w:vAlign w:val="center"/>
          </w:tcPr>
          <w:p w:rsidRPr="006B65F0" w:rsidR="00D857F8" w:rsidP="00D857F8" w:rsidRDefault="00E64412" w14:paraId="2996751D" w14:textId="4D812044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MANUSCRIPT EDITABLE (SOURCE) FILE </w:t>
            </w:r>
            <w:r w:rsidRPr="00201993">
              <w:rPr>
                <w:rFonts w:asciiTheme="minorHAnsi" w:hAnsiTheme="minorHAnsi" w:cstheme="minorHAnsi"/>
                <w:bCs/>
                <w:sz w:val="20"/>
                <w:szCs w:val="22"/>
              </w:rPr>
              <w:t>(</w:t>
            </w:r>
            <w:r w:rsidRPr="006B65F0" w:rsidR="00D857F8">
              <w:rPr>
                <w:rFonts w:asciiTheme="minorHAnsi" w:hAnsiTheme="minorHAnsi" w:cstheme="minorHAnsi"/>
                <w:sz w:val="18"/>
                <w:szCs w:val="22"/>
              </w:rPr>
              <w:t xml:space="preserve">docx or </w:t>
            </w:r>
            <w:proofErr w:type="spellStart"/>
            <w:r w:rsidRPr="006B65F0" w:rsidR="00D857F8">
              <w:rPr>
                <w:rFonts w:asciiTheme="minorHAnsi" w:hAnsiTheme="minorHAnsi" w:cstheme="minorHAnsi"/>
                <w:sz w:val="18"/>
                <w:szCs w:val="22"/>
              </w:rPr>
              <w:t>tex</w:t>
            </w:r>
            <w:proofErr w:type="spellEnd"/>
            <w:r>
              <w:rPr>
                <w:rFonts w:asciiTheme="minorHAnsi" w:hAnsiTheme="minorHAnsi" w:cstheme="minorHAnsi"/>
                <w:sz w:val="18"/>
                <w:szCs w:val="22"/>
              </w:rPr>
              <w:t>?</w:t>
            </w:r>
            <w:r w:rsidRPr="006B65F0" w:rsidR="00D857F8">
              <w:rPr>
                <w:rFonts w:asciiTheme="minorHAnsi" w:hAnsiTheme="minorHAnsi" w:cstheme="minorHAnsi"/>
                <w:sz w:val="18"/>
                <w:szCs w:val="22"/>
              </w:rPr>
              <w:t xml:space="preserve">) </w:t>
            </w:r>
          </w:p>
        </w:tc>
        <w:tc>
          <w:tcPr>
            <w:tcW w:w="2731" w:type="dxa"/>
            <w:tcMar/>
            <w:vAlign w:val="center"/>
          </w:tcPr>
          <w:p w:rsidRPr="004A532F" w:rsidR="00D857F8" w:rsidP="00D857F8" w:rsidRDefault="00D857F8" w14:paraId="0C179721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D857F8" w:rsidTr="63284D4B" w14:paraId="25BA259E" w14:textId="77777777">
        <w:trPr>
          <w:trHeight w:val="267" w:hRule="exact"/>
        </w:trPr>
        <w:tc>
          <w:tcPr>
            <w:tcW w:w="1937" w:type="dxa"/>
            <w:vMerge/>
            <w:tcMar/>
            <w:vAlign w:val="center"/>
          </w:tcPr>
          <w:p w:rsidRPr="006B65F0" w:rsidR="00D857F8" w:rsidP="00D857F8" w:rsidRDefault="00D857F8" w14:paraId="22CC5279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6116" w:type="dxa"/>
            <w:gridSpan w:val="3"/>
            <w:tcMar/>
            <w:vAlign w:val="center"/>
          </w:tcPr>
          <w:p w:rsidRPr="006B65F0" w:rsidR="00D857F8" w:rsidP="00D857F8" w:rsidRDefault="00D857F8" w14:paraId="1384A009" w14:textId="4267D9BC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6B65F0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PDF </w:t>
            </w:r>
            <w:r w:rsidRPr="00E64412" w:rsidR="00E64412">
              <w:rPr>
                <w:rFonts w:asciiTheme="minorHAnsi" w:hAnsiTheme="minorHAnsi" w:cstheme="minorHAnsi"/>
                <w:color w:val="FF0000"/>
                <w:sz w:val="20"/>
                <w:szCs w:val="22"/>
              </w:rPr>
              <w:t>(</w:t>
            </w:r>
            <w:r w:rsidRPr="00E64412">
              <w:rPr>
                <w:rFonts w:asciiTheme="minorHAnsi" w:hAnsiTheme="minorHAnsi" w:cstheme="minorHAnsi"/>
                <w:color w:val="FF0000"/>
                <w:sz w:val="20"/>
                <w:szCs w:val="22"/>
              </w:rPr>
              <w:t>generated by author</w:t>
            </w:r>
            <w:r w:rsidRPr="00E64412" w:rsidR="00E64412">
              <w:rPr>
                <w:rFonts w:asciiTheme="minorHAnsi" w:hAnsiTheme="minorHAnsi" w:cstheme="minorHAnsi"/>
                <w:color w:val="FF0000"/>
                <w:sz w:val="20"/>
                <w:szCs w:val="22"/>
              </w:rPr>
              <w:t>)</w:t>
            </w:r>
            <w:r w:rsidRPr="00E64412">
              <w:rPr>
                <w:rFonts w:asciiTheme="minorHAnsi" w:hAnsiTheme="minorHAnsi" w:cstheme="minorHAnsi"/>
                <w:color w:val="FF0000"/>
                <w:sz w:val="18"/>
                <w:szCs w:val="22"/>
              </w:rPr>
              <w:t xml:space="preserve"> </w:t>
            </w:r>
            <w:r w:rsidRPr="006B65F0">
              <w:rPr>
                <w:rFonts w:asciiTheme="minorHAnsi" w:hAnsiTheme="minorHAnsi" w:cstheme="minorHAnsi"/>
                <w:sz w:val="18"/>
                <w:szCs w:val="22"/>
              </w:rPr>
              <w:t xml:space="preserve">(Yes </w:t>
            </w:r>
            <w:r w:rsidR="00BC6D77">
              <w:rPr>
                <w:rFonts w:asciiTheme="minorHAnsi" w:hAnsiTheme="minorHAnsi" w:cstheme="minorHAnsi"/>
                <w:sz w:val="18"/>
                <w:szCs w:val="22"/>
              </w:rPr>
              <w:t>/</w:t>
            </w:r>
            <w:r w:rsidRPr="006B65F0">
              <w:rPr>
                <w:rFonts w:asciiTheme="minorHAnsi" w:hAnsiTheme="minorHAnsi" w:cstheme="minorHAnsi"/>
                <w:sz w:val="18"/>
                <w:szCs w:val="22"/>
              </w:rPr>
              <w:t>No)</w:t>
            </w:r>
          </w:p>
        </w:tc>
        <w:tc>
          <w:tcPr>
            <w:tcW w:w="2731" w:type="dxa"/>
            <w:tcMar/>
            <w:vAlign w:val="center"/>
          </w:tcPr>
          <w:p w:rsidRPr="004A532F" w:rsidR="00D857F8" w:rsidP="00D857F8" w:rsidRDefault="00D857F8" w14:paraId="61FC4399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C20240" w:rsidTr="63284D4B" w14:paraId="6F583C29" w14:textId="77777777">
        <w:trPr>
          <w:trHeight w:val="633"/>
        </w:trPr>
        <w:tc>
          <w:tcPr>
            <w:tcW w:w="1937" w:type="dxa"/>
            <w:vMerge/>
            <w:tcMar/>
            <w:vAlign w:val="center"/>
          </w:tcPr>
          <w:p w:rsidRPr="006B65F0" w:rsidR="00C20240" w:rsidP="00D857F8" w:rsidRDefault="00C20240" w14:paraId="7141DA7D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6116" w:type="dxa"/>
            <w:gridSpan w:val="3"/>
            <w:tcMar/>
            <w:vAlign w:val="center"/>
          </w:tcPr>
          <w:p w:rsidR="003B0F2D" w:rsidP="001000BA" w:rsidRDefault="00E64412" w14:paraId="08C153D2" w14:textId="74522F7C">
            <w:pPr>
              <w:spacing w:after="24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20"/>
                <w:szCs w:val="22"/>
              </w:rPr>
              <w:t>COLOR FIGURES IN PRINT</w:t>
            </w:r>
            <w:r w:rsidRPr="008305C5" w:rsidR="00C20240">
              <w:rPr>
                <w:rFonts w:asciiTheme="minorHAnsi" w:hAnsiTheme="minorHAnsi" w:cstheme="minorHAnsi"/>
                <w:b/>
                <w:color w:val="FF0000"/>
                <w:szCs w:val="22"/>
              </w:rPr>
              <w:t>*</w:t>
            </w:r>
            <w:r w:rsidRPr="006B65F0" w:rsidR="00C20240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Pr="006B65F0" w:rsidR="00C20240">
              <w:rPr>
                <w:rFonts w:asciiTheme="minorHAnsi" w:hAnsiTheme="minorHAnsi" w:cstheme="minorHAnsi"/>
                <w:sz w:val="18"/>
                <w:szCs w:val="22"/>
              </w:rPr>
              <w:t xml:space="preserve">(Yes </w:t>
            </w:r>
            <w:r w:rsidR="00BC6D77">
              <w:rPr>
                <w:rFonts w:asciiTheme="minorHAnsi" w:hAnsiTheme="minorHAnsi" w:cstheme="minorHAnsi"/>
                <w:sz w:val="18"/>
                <w:szCs w:val="22"/>
              </w:rPr>
              <w:t>/</w:t>
            </w:r>
            <w:r w:rsidRPr="006B65F0" w:rsidR="00C20240">
              <w:rPr>
                <w:rFonts w:asciiTheme="minorHAnsi" w:hAnsiTheme="minorHAnsi" w:cstheme="minorHAnsi"/>
                <w:sz w:val="18"/>
                <w:szCs w:val="22"/>
              </w:rPr>
              <w:t>No</w:t>
            </w:r>
            <w:r w:rsidR="001000BA">
              <w:rPr>
                <w:rFonts w:asciiTheme="minorHAnsi" w:hAnsiTheme="minorHAnsi" w:cstheme="minorHAnsi"/>
                <w:sz w:val="18"/>
                <w:szCs w:val="22"/>
              </w:rPr>
              <w:t xml:space="preserve">; </w:t>
            </w:r>
            <w:r w:rsidR="00692685">
              <w:rPr>
                <w:rFonts w:asciiTheme="minorHAnsi" w:hAnsiTheme="minorHAnsi" w:cstheme="minorHAnsi"/>
                <w:sz w:val="18"/>
                <w:szCs w:val="18"/>
              </w:rPr>
              <w:t>If “y</w:t>
            </w:r>
            <w:r w:rsidRPr="00711B78" w:rsidR="00692685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 w:rsidR="00692685">
              <w:rPr>
                <w:rFonts w:asciiTheme="minorHAnsi" w:hAnsiTheme="minorHAnsi" w:cstheme="minorHAnsi"/>
                <w:sz w:val="18"/>
                <w:szCs w:val="18"/>
              </w:rPr>
              <w:t>,”</w:t>
            </w:r>
            <w:r w:rsidRPr="00711B78" w:rsidR="00692685">
              <w:rPr>
                <w:rFonts w:asciiTheme="minorHAnsi" w:hAnsiTheme="minorHAnsi" w:cstheme="minorHAnsi"/>
                <w:sz w:val="18"/>
                <w:szCs w:val="18"/>
              </w:rPr>
              <w:t xml:space="preserve"> specify which figures should be printed in color.</w:t>
            </w:r>
            <w:r w:rsidR="001000BA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  <w:p w:rsidR="00E95C5D" w:rsidP="001000BA" w:rsidRDefault="00E95C5D" w14:paraId="78D21F32" w14:textId="77777777">
            <w:pPr>
              <w:spacing w:after="240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E95C5D" w:rsidP="001000BA" w:rsidRDefault="00E95C5D" w14:paraId="0667E12E" w14:textId="4E273D16">
            <w:pPr>
              <w:spacing w:after="24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731" w:type="dxa"/>
            <w:tcMar/>
            <w:vAlign w:val="center"/>
          </w:tcPr>
          <w:p w:rsidRPr="004A532F" w:rsidR="00C20240" w:rsidP="00D857F8" w:rsidRDefault="00C20240" w14:paraId="5A364740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EA2CD3" w:rsidTr="63284D4B" w14:paraId="32D1DFBC" w14:textId="77777777">
        <w:trPr>
          <w:trHeight w:val="510" w:hRule="exact"/>
        </w:trPr>
        <w:tc>
          <w:tcPr>
            <w:tcW w:w="1937" w:type="dxa"/>
            <w:vMerge/>
            <w:tcMar/>
            <w:vAlign w:val="center"/>
          </w:tcPr>
          <w:p w:rsidRPr="006B65F0" w:rsidR="00EA2CD3" w:rsidP="00D857F8" w:rsidRDefault="00EA2CD3" w14:paraId="2708EFE6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6116" w:type="dxa"/>
            <w:gridSpan w:val="3"/>
            <w:shd w:val="clear" w:color="auto" w:fill="auto"/>
            <w:tcMar/>
            <w:vAlign w:val="center"/>
          </w:tcPr>
          <w:p w:rsidRPr="006347CF" w:rsidR="00EA2CD3" w:rsidP="63284D4B" w:rsidRDefault="00E64412" w14:paraId="1CE81FE7" w14:textId="62ED3328">
            <w:pPr>
              <w:spacing w:after="240"/>
              <w:rPr>
                <w:rFonts w:ascii="Calibri" w:hAnsi="Calibri" w:cs="Calibri" w:asciiTheme="minorAscii" w:hAnsiTheme="minorAscii" w:cstheme="minorAscii"/>
                <w:sz w:val="20"/>
                <w:szCs w:val="20"/>
              </w:rPr>
            </w:pPr>
            <w:r w:rsidRPr="63284D4B" w:rsidR="00E64412">
              <w:rPr>
                <w:rFonts w:ascii="Calibri" w:hAnsi="Calibri" w:cs="Calibri" w:asciiTheme="minorAscii" w:hAnsiTheme="minorAscii" w:cstheme="minorAscii"/>
                <w:strike w:val="1"/>
                <w:sz w:val="20"/>
                <w:szCs w:val="20"/>
              </w:rPr>
              <w:t>SUMMARY OF CONTRIBUTION</w:t>
            </w:r>
            <w:r w:rsidRPr="63284D4B" w:rsidR="00EA2CD3">
              <w:rPr>
                <w:rFonts w:ascii="Calibri" w:hAnsi="Calibri" w:cs="Calibri" w:asciiTheme="minorAscii" w:hAnsiTheme="minorAscii" w:cstheme="minorAscii"/>
                <w:sz w:val="20"/>
                <w:szCs w:val="20"/>
              </w:rPr>
              <w:t xml:space="preserve"> </w:t>
            </w:r>
            <w:r w:rsidRPr="63284D4B" w:rsidR="5217609B">
              <w:rPr>
                <w:rFonts w:ascii="Calibri" w:hAnsi="Calibri" w:cs="Calibri" w:asciiTheme="minorAscii" w:hAnsiTheme="minorAscii" w:cstheme="minorAscii"/>
                <w:sz w:val="20"/>
                <w:szCs w:val="20"/>
              </w:rPr>
              <w:t>NO LONGER REQUIRED – DO NOT SEND</w:t>
            </w:r>
          </w:p>
        </w:tc>
        <w:tc>
          <w:tcPr>
            <w:tcW w:w="2731" w:type="dxa"/>
            <w:shd w:val="clear" w:color="auto" w:fill="auto"/>
            <w:tcMar/>
            <w:vAlign w:val="center"/>
          </w:tcPr>
          <w:p w:rsidRPr="00E64412" w:rsidR="00EA2CD3" w:rsidP="006347CF" w:rsidRDefault="00EA2CD3" w14:paraId="101C9020" w14:textId="76CBCC9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D857F8" w:rsidTr="63284D4B" w14:paraId="27160413" w14:textId="77777777">
        <w:trPr>
          <w:trHeight w:val="1842" w:hRule="exact"/>
        </w:trPr>
        <w:tc>
          <w:tcPr>
            <w:tcW w:w="1937" w:type="dxa"/>
            <w:vMerge/>
            <w:tcMar/>
            <w:vAlign w:val="center"/>
          </w:tcPr>
          <w:p w:rsidRPr="006B65F0" w:rsidR="00D857F8" w:rsidP="00D857F8" w:rsidRDefault="00D857F8" w14:paraId="38810D68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6116" w:type="dxa"/>
            <w:gridSpan w:val="3"/>
            <w:tcMar/>
            <w:vAlign w:val="center"/>
          </w:tcPr>
          <w:p w:rsidR="005D2447" w:rsidP="63284D4B" w:rsidRDefault="005D2447" w14:paraId="371B29DA" w14:textId="190324B3">
            <w:pPr>
              <w:spacing w:after="240"/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</w:pPr>
            <w:r w:rsidRPr="63284D4B" w:rsidR="00E64412">
              <w:rPr>
                <w:rFonts w:ascii="Calibri" w:hAnsi="Calibri" w:cs="Calibri" w:asciiTheme="minorAscii" w:hAnsiTheme="minorAscii" w:cstheme="minorAscii"/>
                <w:sz w:val="20"/>
                <w:szCs w:val="20"/>
              </w:rPr>
              <w:t xml:space="preserve">ONLINE </w:t>
            </w:r>
            <w:r w:rsidRPr="63284D4B" w:rsidR="00E64412">
              <w:rPr>
                <w:rFonts w:ascii="Calibri" w:hAnsi="Calibri" w:cs="Calibri" w:asciiTheme="minorAscii" w:hAnsiTheme="minorAscii" w:cstheme="minorAscii"/>
                <w:sz w:val="20"/>
                <w:szCs w:val="20"/>
              </w:rPr>
              <w:t>SUPPLEMENT</w:t>
            </w:r>
            <w:r w:rsidRPr="63284D4B" w:rsidR="00D857F8">
              <w:rPr>
                <w:rFonts w:ascii="Calibri" w:hAnsi="Calibri" w:cs="Calibri" w:asciiTheme="minorAscii" w:hAnsiTheme="minorAscii" w:cstheme="minorAscii"/>
                <w:sz w:val="20"/>
                <w:szCs w:val="20"/>
              </w:rPr>
              <w:t xml:space="preserve"> </w:t>
            </w:r>
            <w:r w:rsidRPr="63284D4B" w:rsidR="00D857F8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(Y</w:t>
            </w:r>
            <w:r w:rsidRPr="63284D4B" w:rsidR="00D857F8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 xml:space="preserve">es </w:t>
            </w:r>
            <w:r w:rsidRPr="63284D4B" w:rsidR="00BC6D77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/</w:t>
            </w:r>
            <w:r w:rsidRPr="63284D4B" w:rsidR="00D857F8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No</w:t>
            </w:r>
            <w:r w:rsidRPr="63284D4B" w:rsidR="004E1F38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 xml:space="preserve">; </w:t>
            </w:r>
            <w:r w:rsidRPr="63284D4B" w:rsidR="00D857F8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provide</w:t>
            </w:r>
            <w:r w:rsidRPr="63284D4B" w:rsidR="00D857F8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 xml:space="preserve"> PDF file</w:t>
            </w:r>
            <w:r w:rsidRPr="63284D4B" w:rsidR="009D27F8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; is there a data file</w:t>
            </w:r>
            <w:r w:rsidRPr="63284D4B" w:rsidR="00201993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 xml:space="preserve"> also</w:t>
            </w:r>
            <w:r w:rsidRPr="63284D4B" w:rsidR="009D27F8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?</w:t>
            </w:r>
            <w:r w:rsidRPr="63284D4B" w:rsidR="00D857F8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)</w:t>
            </w:r>
          </w:p>
          <w:p w:rsidR="00D857F8" w:rsidP="00D857F8" w:rsidRDefault="00F826F0" w14:paraId="04AE2420" w14:textId="77777777">
            <w:pPr>
              <w:spacing w:after="24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br/>
            </w:r>
          </w:p>
          <w:p w:rsidRPr="006B65F0" w:rsidR="00F826F0" w:rsidP="00D857F8" w:rsidRDefault="00F826F0" w14:paraId="27AC9CD8" w14:textId="77777777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2731" w:type="dxa"/>
            <w:tcMar/>
            <w:vAlign w:val="center"/>
          </w:tcPr>
          <w:p w:rsidRPr="004A532F" w:rsidR="00D857F8" w:rsidP="00D857F8" w:rsidRDefault="00D857F8" w14:paraId="2409CD4F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D857F8" w:rsidTr="63284D4B" w14:paraId="683E19DD" w14:textId="77777777">
        <w:trPr>
          <w:trHeight w:val="1005" w:hRule="exact"/>
        </w:trPr>
        <w:tc>
          <w:tcPr>
            <w:tcW w:w="1937" w:type="dxa"/>
            <w:vMerge/>
            <w:tcMar/>
            <w:vAlign w:val="center"/>
          </w:tcPr>
          <w:p w:rsidRPr="006B65F0" w:rsidR="00D857F8" w:rsidP="00D857F8" w:rsidRDefault="00D857F8" w14:paraId="12A72578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6116" w:type="dxa"/>
            <w:gridSpan w:val="3"/>
            <w:tcMar/>
            <w:vAlign w:val="center"/>
          </w:tcPr>
          <w:p w:rsidRPr="00692685" w:rsidR="00D857F8" w:rsidP="00D857F8" w:rsidRDefault="00E64412" w14:paraId="31553AE5" w14:textId="1A5D23A5">
            <w:pPr>
              <w:spacing w:after="240"/>
              <w:rPr>
                <w:color w:val="FF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2"/>
              </w:rPr>
              <w:t>COPYRIGHT TRANSFER</w:t>
            </w:r>
            <w:r w:rsidRPr="00FE231F" w:rsidR="00D857F8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Pr="00711B78" w:rsidR="00D857F8">
              <w:rPr>
                <w:rFonts w:asciiTheme="minorHAnsi" w:hAnsiTheme="minorHAnsi" w:cstheme="minorHAnsi"/>
                <w:sz w:val="18"/>
                <w:szCs w:val="18"/>
              </w:rPr>
              <w:t>(Yes</w:t>
            </w:r>
            <w:r w:rsidR="00BC6D77">
              <w:rPr>
                <w:rFonts w:asciiTheme="minorHAnsi" w:hAnsiTheme="minorHAnsi" w:cstheme="minorHAnsi"/>
                <w:sz w:val="18"/>
                <w:szCs w:val="18"/>
              </w:rPr>
              <w:t>/</w:t>
            </w:r>
            <w:r w:rsidRPr="00711B78" w:rsidR="00D857F8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  <w:r w:rsidRPr="001000BA" w:rsidR="004E1F38">
              <w:rPr>
                <w:rFonts w:asciiTheme="minorHAnsi" w:hAnsiTheme="minorHAnsi" w:cstheme="minorHAnsi"/>
                <w:sz w:val="18"/>
                <w:szCs w:val="18"/>
              </w:rPr>
              <w:t xml:space="preserve">; </w:t>
            </w:r>
            <w:r w:rsidRPr="001000BA" w:rsidR="00D857F8">
              <w:rPr>
                <w:rFonts w:asciiTheme="minorHAnsi" w:hAnsiTheme="minorHAnsi" w:cstheme="minorHAnsi"/>
                <w:sz w:val="18"/>
                <w:szCs w:val="18"/>
              </w:rPr>
              <w:t>only 1 author must sign)</w:t>
            </w:r>
            <w:r w:rsidRPr="001000BA" w:rsidR="00D857F8">
              <w:rPr>
                <w:sz w:val="18"/>
                <w:szCs w:val="18"/>
              </w:rPr>
              <w:t xml:space="preserve">  </w:t>
            </w:r>
            <w:r w:rsidRPr="001000BA" w:rsidR="00692685">
              <w:rPr>
                <w:sz w:val="18"/>
                <w:szCs w:val="18"/>
              </w:rPr>
              <w:br/>
            </w:r>
            <w:r w:rsidR="00692685"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Pr="00BC6D77" w:rsidR="0059692F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>Checkbox</w:t>
            </w:r>
            <w:r w:rsidR="00441149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>es</w:t>
            </w:r>
            <w:r w:rsidRPr="00BC6D77" w:rsidR="0059692F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 xml:space="preserve"> at bottom of form </w:t>
            </w:r>
            <w:r w:rsidR="00441149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 xml:space="preserve">are </w:t>
            </w:r>
            <w:r w:rsidRPr="00BC6D77" w:rsidR="0059692F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 xml:space="preserve">for </w:t>
            </w:r>
            <w:r w:rsidRPr="00BC6D77" w:rsidR="00D857F8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>US government employee</w:t>
            </w:r>
            <w:r w:rsidRPr="00BC6D77" w:rsidR="0059692F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>s ONLY.</w:t>
            </w:r>
          </w:p>
        </w:tc>
        <w:tc>
          <w:tcPr>
            <w:tcW w:w="2731" w:type="dxa"/>
            <w:tcMar/>
            <w:vAlign w:val="center"/>
          </w:tcPr>
          <w:p w:rsidRPr="004A532F" w:rsidR="00D857F8" w:rsidP="00D857F8" w:rsidRDefault="00D857F8" w14:paraId="2DC135EA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086E95" w:rsidTr="63284D4B" w14:paraId="4790814D" w14:textId="77777777">
        <w:trPr>
          <w:trHeight w:val="1038"/>
        </w:trPr>
        <w:tc>
          <w:tcPr>
            <w:tcW w:w="1937" w:type="dxa"/>
            <w:vMerge w:val="restart"/>
            <w:tcMar/>
          </w:tcPr>
          <w:p w:rsidRPr="006B65F0" w:rsidR="00086E95" w:rsidP="00D857F8" w:rsidRDefault="00086E95" w14:paraId="3173148B" w14:textId="70A5CF34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E95C5D">
              <w:rPr>
                <w:rFonts w:asciiTheme="minorHAnsi" w:hAnsiTheme="minorHAnsi" w:cstheme="minorHAnsi"/>
                <w:b/>
                <w:sz w:val="22"/>
              </w:rPr>
              <w:t>Open Access</w:t>
            </w:r>
            <w:r w:rsidRPr="00E95C5D">
              <w:rPr>
                <w:color w:val="FF0000"/>
                <w:sz w:val="20"/>
                <w:szCs w:val="22"/>
              </w:rPr>
              <w:br/>
            </w:r>
            <w:r w:rsidRPr="003B0F2D">
              <w:rPr>
                <w:rFonts w:asciiTheme="minorHAnsi" w:hAnsiTheme="minorHAnsi" w:cstheme="minorHAnsi"/>
                <w:b/>
                <w:color w:val="FF0000"/>
                <w:sz w:val="18"/>
                <w:szCs w:val="18"/>
              </w:rPr>
              <w:t>**N</w:t>
            </w:r>
            <w:r w:rsidRPr="003B0F2D" w:rsidR="001000BA">
              <w:rPr>
                <w:rFonts w:asciiTheme="minorHAnsi" w:hAnsiTheme="minorHAnsi" w:cstheme="minorHAnsi"/>
                <w:b/>
                <w:color w:val="FF0000"/>
                <w:sz w:val="18"/>
                <w:szCs w:val="18"/>
              </w:rPr>
              <w:t>OTE</w:t>
            </w:r>
            <w:r w:rsidRPr="003B0F2D">
              <w:rPr>
                <w:rFonts w:asciiTheme="minorHAnsi" w:hAnsiTheme="minorHAnsi" w:cstheme="minorHAnsi"/>
                <w:b/>
                <w:color w:val="FF0000"/>
                <w:sz w:val="18"/>
                <w:szCs w:val="18"/>
              </w:rPr>
              <w:t xml:space="preserve">:  </w:t>
            </w:r>
            <w:r w:rsidRP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$3,000 (US) paid by authors.  </w:t>
            </w:r>
            <w:r w:rsidRPr="003B0F2D" w:rsidR="009D27F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P</w:t>
            </w:r>
            <w:r w:rsidRP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lease provide complete billing </w:t>
            </w:r>
            <w:r w:rsidRP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lastRenderedPageBreak/>
              <w:t xml:space="preserve">information </w:t>
            </w:r>
            <w:r w:rsidRPr="003B0F2D" w:rsid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in the </w:t>
            </w:r>
            <w:r w:rsidRP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“File Notes” </w:t>
            </w:r>
            <w:r w:rsidRPr="003B0F2D" w:rsid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section </w:t>
            </w:r>
            <w:r w:rsidRPr="003B0F2D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below</w:t>
            </w:r>
            <w:r w:rsidRPr="003B0F2D">
              <w:rPr>
                <w:rFonts w:asciiTheme="minorHAnsi" w:hAnsiTheme="minorHAnsi" w:cstheme="minorHAnsi"/>
                <w:b/>
                <w:color w:val="FF0000"/>
                <w:sz w:val="18"/>
                <w:szCs w:val="18"/>
              </w:rPr>
              <w:t>.</w:t>
            </w:r>
          </w:p>
        </w:tc>
        <w:tc>
          <w:tcPr>
            <w:tcW w:w="6116" w:type="dxa"/>
            <w:gridSpan w:val="3"/>
            <w:tcBorders>
              <w:bottom w:val="nil"/>
            </w:tcBorders>
            <w:tcMar/>
          </w:tcPr>
          <w:p w:rsidRPr="004A532F" w:rsidR="00086E95" w:rsidP="00D857F8" w:rsidRDefault="00086E95" w14:paraId="26E7E97F" w14:textId="342700F8">
            <w:pPr>
              <w:spacing w:after="240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lastRenderedPageBreak/>
              <w:t>INFORMS O</w:t>
            </w:r>
            <w:r w:rsidR="00201993">
              <w:rPr>
                <w:rFonts w:asciiTheme="minorHAnsi" w:hAnsiTheme="minorHAnsi" w:cstheme="minorHAnsi"/>
                <w:sz w:val="20"/>
                <w:szCs w:val="22"/>
              </w:rPr>
              <w:t>PEN OPTION</w:t>
            </w:r>
            <w:r w:rsidRPr="008C3F32">
              <w:rPr>
                <w:rFonts w:asciiTheme="minorHAnsi" w:hAnsiTheme="minorHAnsi" w:cstheme="minorHAnsi"/>
                <w:b/>
                <w:color w:val="FF0000"/>
                <w:szCs w:val="22"/>
              </w:rPr>
              <w:t>**</w:t>
            </w:r>
            <w:r w:rsidRPr="00686FB3">
              <w:rPr>
                <w:rFonts w:asciiTheme="minorHAnsi" w:hAnsiTheme="minorHAnsi" w:cstheme="minorHAnsi"/>
                <w:color w:val="FF0000"/>
                <w:sz w:val="20"/>
                <w:szCs w:val="22"/>
              </w:rPr>
              <w:t xml:space="preserve"> 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(Yes</w:t>
            </w:r>
            <w:r w:rsidR="00BC6D77">
              <w:rPr>
                <w:rFonts w:asciiTheme="minorHAnsi" w:hAnsiTheme="minorHAnsi" w:cstheme="minorHAnsi"/>
                <w:sz w:val="18"/>
                <w:szCs w:val="18"/>
              </w:rPr>
              <w:t>/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No)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br/>
            </w:r>
            <w:hyperlink w:history="1" r:id="rId8">
              <w:r w:rsidRPr="00711B78">
                <w:rPr>
                  <w:rStyle w:val="Hyperlink"/>
                  <w:rFonts w:asciiTheme="minorHAnsi" w:hAnsiTheme="minorHAnsi" w:cstheme="minorHAnsi"/>
                  <w:i/>
                  <w:sz w:val="18"/>
                  <w:szCs w:val="18"/>
                </w:rPr>
                <w:t>http://pubsonline.informs.org/authorportal/open-option</w:t>
              </w:r>
            </w:hyperlink>
            <w:r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br/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If yes, select License Type from below</w:t>
            </w:r>
            <w:r w:rsidR="00E64412">
              <w:rPr>
                <w:rFonts w:asciiTheme="minorHAnsi" w:hAnsiTheme="minorHAnsi" w:cstheme="minorHAnsi"/>
                <w:sz w:val="18"/>
                <w:szCs w:val="18"/>
              </w:rPr>
              <w:t>.  For more info, s</w:t>
            </w:r>
            <w:r w:rsidRPr="00E64412">
              <w:rPr>
                <w:rFonts w:asciiTheme="minorHAnsi" w:hAnsiTheme="minorHAnsi" w:cstheme="minorHAnsi"/>
                <w:sz w:val="18"/>
                <w:szCs w:val="18"/>
              </w:rPr>
              <w:t xml:space="preserve">ee </w:t>
            </w:r>
            <w:hyperlink w:history="1" r:id="rId9">
              <w:r w:rsidRPr="00E64412">
                <w:rPr>
                  <w:rStyle w:val="Hyperlink"/>
                  <w:rFonts w:asciiTheme="minorHAnsi" w:hAnsiTheme="minorHAnsi" w:cstheme="minorHAnsi"/>
                  <w:sz w:val="18"/>
                  <w:szCs w:val="18"/>
                </w:rPr>
                <w:t>https://creativecommons.org/licenses/</w:t>
              </w:r>
            </w:hyperlink>
          </w:p>
        </w:tc>
        <w:tc>
          <w:tcPr>
            <w:tcW w:w="2731" w:type="dxa"/>
            <w:vMerge w:val="restart"/>
            <w:tcMar/>
          </w:tcPr>
          <w:p w:rsidRPr="004A532F" w:rsidR="00086E95" w:rsidP="00D857F8" w:rsidRDefault="00086E95" w14:paraId="29F56E2D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9D27F8" w:rsidTr="63284D4B" w14:paraId="0976D05F" w14:textId="77777777">
        <w:trPr>
          <w:trHeight w:val="462"/>
        </w:trPr>
        <w:tc>
          <w:tcPr>
            <w:tcW w:w="1937" w:type="dxa"/>
            <w:vMerge/>
            <w:tcMar/>
          </w:tcPr>
          <w:p w:rsidRPr="00075142" w:rsidR="009D27F8" w:rsidP="00D857F8" w:rsidRDefault="009D27F8" w14:paraId="0DBD2F5B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2038" w:type="dxa"/>
            <w:tcBorders>
              <w:top w:val="nil"/>
              <w:right w:val="nil"/>
            </w:tcBorders>
            <w:tcMar/>
          </w:tcPr>
          <w:p w:rsidRPr="00E64412" w:rsidR="009D27F8" w:rsidP="00D857F8" w:rsidRDefault="009D27F8" w14:paraId="2DCE7B5E" w14:textId="77777777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E64412">
              <w:rPr>
                <w:rFonts w:asciiTheme="minorHAnsi" w:hAnsiTheme="minorHAnsi" w:cstheme="minorHAnsi"/>
                <w:sz w:val="20"/>
                <w:szCs w:val="18"/>
              </w:rPr>
              <w:t>•CC-BY</w:t>
            </w:r>
            <w:r w:rsidRPr="00E64412">
              <w:rPr>
                <w:rFonts w:asciiTheme="minorHAnsi" w:hAnsiTheme="minorHAnsi" w:cstheme="minorHAnsi"/>
                <w:sz w:val="20"/>
                <w:szCs w:val="18"/>
              </w:rPr>
              <w:br/>
            </w:r>
            <w:r w:rsidRPr="00E64412">
              <w:rPr>
                <w:rFonts w:asciiTheme="minorHAnsi" w:hAnsiTheme="minorHAnsi" w:cstheme="minorHAnsi"/>
                <w:sz w:val="20"/>
                <w:szCs w:val="18"/>
              </w:rPr>
              <w:t>•CC-BY-ND</w:t>
            </w:r>
          </w:p>
        </w:tc>
        <w:tc>
          <w:tcPr>
            <w:tcW w:w="2039" w:type="dxa"/>
            <w:tcBorders>
              <w:top w:val="nil"/>
              <w:left w:val="nil"/>
              <w:right w:val="nil"/>
            </w:tcBorders>
            <w:tcMar/>
          </w:tcPr>
          <w:p w:rsidRPr="00E64412" w:rsidR="009D27F8" w:rsidP="00D857F8" w:rsidRDefault="009D27F8" w14:paraId="655F9FA9" w14:textId="77777777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E64412">
              <w:rPr>
                <w:rFonts w:asciiTheme="minorHAnsi" w:hAnsiTheme="minorHAnsi" w:cstheme="minorHAnsi"/>
                <w:sz w:val="20"/>
                <w:szCs w:val="18"/>
              </w:rPr>
              <w:t>•CC-BY-SA</w:t>
            </w:r>
            <w:r w:rsidRPr="00E64412">
              <w:rPr>
                <w:rFonts w:asciiTheme="minorHAnsi" w:hAnsiTheme="minorHAnsi" w:cstheme="minorHAnsi"/>
                <w:sz w:val="20"/>
                <w:szCs w:val="18"/>
              </w:rPr>
              <w:br/>
            </w:r>
            <w:r w:rsidRPr="00E64412">
              <w:rPr>
                <w:rFonts w:asciiTheme="minorHAnsi" w:hAnsiTheme="minorHAnsi" w:cstheme="minorHAnsi"/>
                <w:sz w:val="20"/>
                <w:szCs w:val="18"/>
              </w:rPr>
              <w:t>•CC-BY-NC-SA</w:t>
            </w:r>
          </w:p>
        </w:tc>
        <w:tc>
          <w:tcPr>
            <w:tcW w:w="2039" w:type="dxa"/>
            <w:tcBorders>
              <w:top w:val="nil"/>
              <w:left w:val="nil"/>
            </w:tcBorders>
            <w:tcMar/>
          </w:tcPr>
          <w:p w:rsidRPr="00E64412" w:rsidR="009D27F8" w:rsidP="00D857F8" w:rsidRDefault="009D27F8" w14:paraId="207D006C" w14:textId="77777777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E64412">
              <w:rPr>
                <w:rFonts w:asciiTheme="minorHAnsi" w:hAnsiTheme="minorHAnsi" w:cstheme="minorHAnsi"/>
                <w:sz w:val="20"/>
                <w:szCs w:val="18"/>
              </w:rPr>
              <w:t>•CC-BY-NC</w:t>
            </w:r>
            <w:r w:rsidRPr="00E64412">
              <w:rPr>
                <w:rFonts w:asciiTheme="minorHAnsi" w:hAnsiTheme="minorHAnsi" w:cstheme="minorHAnsi"/>
                <w:sz w:val="20"/>
                <w:szCs w:val="18"/>
              </w:rPr>
              <w:br/>
            </w:r>
            <w:r w:rsidRPr="00E64412">
              <w:rPr>
                <w:rFonts w:asciiTheme="minorHAnsi" w:hAnsiTheme="minorHAnsi" w:cstheme="minorHAnsi"/>
                <w:sz w:val="20"/>
                <w:szCs w:val="18"/>
              </w:rPr>
              <w:t>•CC-BY-NC-ND</w:t>
            </w:r>
          </w:p>
        </w:tc>
        <w:tc>
          <w:tcPr>
            <w:tcW w:w="2731" w:type="dxa"/>
            <w:vMerge/>
            <w:tcMar/>
          </w:tcPr>
          <w:p w:rsidRPr="004A532F" w:rsidR="009D27F8" w:rsidP="00D857F8" w:rsidRDefault="009D27F8" w14:paraId="7685E388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D857F8" w:rsidTr="63284D4B" w14:paraId="5731AFAB" w14:textId="77777777">
        <w:trPr>
          <w:trHeight w:val="288" w:hRule="exact"/>
        </w:trPr>
        <w:tc>
          <w:tcPr>
            <w:tcW w:w="1937" w:type="dxa"/>
            <w:vMerge w:val="restart"/>
            <w:tcMar/>
          </w:tcPr>
          <w:p w:rsidRPr="006B65F0" w:rsidR="00D857F8" w:rsidP="00D857F8" w:rsidRDefault="00D857F8" w14:paraId="2E2478A5" w14:textId="76B2847C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E95C5D">
              <w:rPr>
                <w:rFonts w:asciiTheme="minorHAnsi" w:hAnsiTheme="minorHAnsi" w:cstheme="minorHAnsi"/>
                <w:b/>
                <w:sz w:val="22"/>
              </w:rPr>
              <w:t>Submission, Revision(s), and Acceptance</w:t>
            </w:r>
            <w:r w:rsidR="003B0F2D">
              <w:rPr>
                <w:rFonts w:asciiTheme="minorHAnsi" w:hAnsiTheme="minorHAnsi" w:cstheme="minorHAnsi"/>
                <w:b/>
                <w:sz w:val="22"/>
              </w:rPr>
              <w:t xml:space="preserve"> Dates</w:t>
            </w:r>
            <w:r w:rsidRPr="00E95C5D" w:rsidR="00FF578A">
              <w:rPr>
                <w:rFonts w:asciiTheme="minorHAnsi" w:hAnsiTheme="minorHAnsi" w:cstheme="minorHAnsi"/>
                <w:b/>
                <w:sz w:val="22"/>
              </w:rPr>
              <w:br/>
            </w:r>
            <w:r w:rsidRPr="00E95C5D" w:rsidR="00FF578A">
              <w:rPr>
                <w:rFonts w:asciiTheme="minorHAnsi" w:hAnsiTheme="minorHAnsi" w:cstheme="minorHAnsi"/>
                <w:b/>
                <w:sz w:val="22"/>
              </w:rPr>
              <w:t>(MM-DD-YYYY)</w:t>
            </w:r>
          </w:p>
        </w:tc>
        <w:tc>
          <w:tcPr>
            <w:tcW w:w="6116" w:type="dxa"/>
            <w:gridSpan w:val="3"/>
            <w:tcMar/>
            <w:vAlign w:val="bottom"/>
          </w:tcPr>
          <w:p w:rsidRPr="006B65F0" w:rsidR="00D857F8" w:rsidP="00D857F8" w:rsidRDefault="00D857F8" w14:paraId="48352B41" w14:textId="00D252AB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6B65F0">
              <w:rPr>
                <w:rFonts w:asciiTheme="minorHAnsi" w:hAnsiTheme="minorHAnsi" w:cstheme="minorHAnsi"/>
                <w:sz w:val="20"/>
                <w:szCs w:val="22"/>
              </w:rPr>
              <w:t>Original submission dat</w:t>
            </w:r>
            <w:r w:rsidR="001000BA">
              <w:rPr>
                <w:rFonts w:asciiTheme="minorHAnsi" w:hAnsiTheme="minorHAnsi" w:cstheme="minorHAnsi"/>
                <w:sz w:val="20"/>
                <w:szCs w:val="22"/>
              </w:rPr>
              <w:t>e</w:t>
            </w:r>
          </w:p>
        </w:tc>
        <w:tc>
          <w:tcPr>
            <w:tcW w:w="2731" w:type="dxa"/>
            <w:tcMar/>
          </w:tcPr>
          <w:p w:rsidRPr="004A532F" w:rsidR="00D857F8" w:rsidP="00D857F8" w:rsidRDefault="00D857F8" w14:paraId="3AC94A3C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D857F8" w:rsidTr="63284D4B" w14:paraId="2DED8DB2" w14:textId="77777777">
        <w:trPr>
          <w:trHeight w:val="288" w:hRule="exact"/>
        </w:trPr>
        <w:tc>
          <w:tcPr>
            <w:tcW w:w="1937" w:type="dxa"/>
            <w:vMerge/>
            <w:tcMar/>
          </w:tcPr>
          <w:p w:rsidRPr="006B65F0" w:rsidR="00D857F8" w:rsidP="00D857F8" w:rsidRDefault="00D857F8" w14:paraId="282D2517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6116" w:type="dxa"/>
            <w:gridSpan w:val="3"/>
            <w:tcMar/>
            <w:vAlign w:val="bottom"/>
          </w:tcPr>
          <w:p w:rsidRPr="006B65F0" w:rsidR="00D857F8" w:rsidP="00D857F8" w:rsidRDefault="00D857F8" w14:paraId="66F4A165" w14:textId="77777777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6B65F0">
              <w:rPr>
                <w:rFonts w:asciiTheme="minorHAnsi" w:hAnsiTheme="minorHAnsi" w:cstheme="minorHAnsi"/>
                <w:sz w:val="20"/>
                <w:szCs w:val="22"/>
              </w:rPr>
              <w:t>Number of revisions</w:t>
            </w:r>
          </w:p>
        </w:tc>
        <w:tc>
          <w:tcPr>
            <w:tcW w:w="2731" w:type="dxa"/>
            <w:tcMar/>
          </w:tcPr>
          <w:p w:rsidRPr="004A532F" w:rsidR="00D857F8" w:rsidP="00D857F8" w:rsidRDefault="00D857F8" w14:paraId="51E088D1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D857F8" w:rsidTr="63284D4B" w14:paraId="5759A8E6" w14:textId="77777777">
        <w:trPr>
          <w:trHeight w:val="618" w:hRule="exact"/>
        </w:trPr>
        <w:tc>
          <w:tcPr>
            <w:tcW w:w="1937" w:type="dxa"/>
            <w:vMerge/>
            <w:tcMar/>
          </w:tcPr>
          <w:p w:rsidRPr="006B65F0" w:rsidR="00D857F8" w:rsidP="00D857F8" w:rsidRDefault="00D857F8" w14:paraId="0D61C25B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6116" w:type="dxa"/>
            <w:gridSpan w:val="3"/>
            <w:tcMar/>
            <w:vAlign w:val="bottom"/>
          </w:tcPr>
          <w:p w:rsidRPr="006B65F0" w:rsidR="00D857F8" w:rsidP="00D857F8" w:rsidRDefault="00D857F8" w14:paraId="7A69C49E" w14:textId="77777777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6B65F0">
              <w:rPr>
                <w:rFonts w:asciiTheme="minorHAnsi" w:hAnsiTheme="minorHAnsi" w:cstheme="minorHAnsi"/>
                <w:sz w:val="20"/>
                <w:szCs w:val="22"/>
              </w:rPr>
              <w:t>Revised submission date(s)</w:t>
            </w:r>
          </w:p>
        </w:tc>
        <w:tc>
          <w:tcPr>
            <w:tcW w:w="2731" w:type="dxa"/>
            <w:tcMar/>
          </w:tcPr>
          <w:p w:rsidRPr="004A532F" w:rsidR="00D857F8" w:rsidP="00D857F8" w:rsidRDefault="00D857F8" w14:paraId="46A8DE01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4A532F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Pr="004A532F" w:rsidR="00D857F8" w:rsidTr="63284D4B" w14:paraId="31823470" w14:textId="77777777">
        <w:trPr>
          <w:trHeight w:val="288" w:hRule="exact"/>
        </w:trPr>
        <w:tc>
          <w:tcPr>
            <w:tcW w:w="1937" w:type="dxa"/>
            <w:vMerge/>
            <w:tcMar/>
          </w:tcPr>
          <w:p w:rsidRPr="006B65F0" w:rsidR="00D857F8" w:rsidP="00D857F8" w:rsidRDefault="00D857F8" w14:paraId="25B165E9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6116" w:type="dxa"/>
            <w:gridSpan w:val="3"/>
            <w:tcMar/>
            <w:vAlign w:val="bottom"/>
          </w:tcPr>
          <w:p w:rsidRPr="006B65F0" w:rsidR="00D857F8" w:rsidP="00D857F8" w:rsidRDefault="00D857F8" w14:paraId="219F53C5" w14:textId="77777777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6B65F0">
              <w:rPr>
                <w:rFonts w:asciiTheme="minorHAnsi" w:hAnsiTheme="minorHAnsi" w:cstheme="minorHAnsi"/>
                <w:sz w:val="20"/>
                <w:szCs w:val="22"/>
              </w:rPr>
              <w:t>Acceptance date</w:t>
            </w:r>
          </w:p>
        </w:tc>
        <w:tc>
          <w:tcPr>
            <w:tcW w:w="2731" w:type="dxa"/>
            <w:tcMar/>
          </w:tcPr>
          <w:p w:rsidRPr="004A532F" w:rsidR="00D857F8" w:rsidP="00D857F8" w:rsidRDefault="00D857F8" w14:paraId="785D61EA" w14:textId="7777777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Pr="004A532F" w:rsidR="00D857F8" w:rsidTr="63284D4B" w14:paraId="190F96F2" w14:textId="77777777">
        <w:trPr>
          <w:trHeight w:val="885"/>
        </w:trPr>
        <w:tc>
          <w:tcPr>
            <w:tcW w:w="1937" w:type="dxa"/>
            <w:tcMar/>
          </w:tcPr>
          <w:p w:rsidRPr="006B65F0" w:rsidR="00D857F8" w:rsidP="00D857F8" w:rsidRDefault="00D857F8" w14:paraId="6B226BDA" w14:textId="7777777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6B65F0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Pr="00E95C5D">
              <w:rPr>
                <w:rFonts w:asciiTheme="minorHAnsi" w:hAnsiTheme="minorHAnsi" w:cstheme="minorHAnsi"/>
                <w:b/>
                <w:sz w:val="22"/>
              </w:rPr>
              <w:t>File Notes</w:t>
            </w:r>
          </w:p>
        </w:tc>
        <w:tc>
          <w:tcPr>
            <w:tcW w:w="8847" w:type="dxa"/>
            <w:gridSpan w:val="4"/>
            <w:tcMar/>
          </w:tcPr>
          <w:p w:rsidRPr="006B65F0" w:rsidR="00D857F8" w:rsidP="00D857F8" w:rsidRDefault="00D857F8" w14:paraId="229068C2" w14:textId="77777777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</w:tr>
    </w:tbl>
    <w:p w:rsidRPr="004A532F" w:rsidR="00A359DA" w:rsidRDefault="00A359DA" w14:paraId="061E8BCC" w14:textId="77777777">
      <w:pPr>
        <w:rPr>
          <w:rFonts w:asciiTheme="minorHAnsi" w:hAnsiTheme="minorHAnsi" w:cstheme="minorHAnsi"/>
          <w:sz w:val="22"/>
          <w:szCs w:val="22"/>
        </w:rPr>
      </w:pPr>
    </w:p>
    <w:sectPr w:rsidRPr="004A532F" w:rsidR="00A359DA" w:rsidSect="00A359DA">
      <w:pgSz w:w="12240" w:h="15840" w:orient="portrait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350D38"/>
    <w:multiLevelType w:val="hybridMultilevel"/>
    <w:tmpl w:val="5728309C"/>
    <w:lvl w:ilvl="0" w:tplc="32008114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noPunctuationKerning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C3A"/>
    <w:rsid w:val="00033B37"/>
    <w:rsid w:val="00046DAF"/>
    <w:rsid w:val="0006798B"/>
    <w:rsid w:val="000775D1"/>
    <w:rsid w:val="00077F22"/>
    <w:rsid w:val="00086E95"/>
    <w:rsid w:val="000D078B"/>
    <w:rsid w:val="000D2053"/>
    <w:rsid w:val="001000BA"/>
    <w:rsid w:val="00106FE0"/>
    <w:rsid w:val="001169ED"/>
    <w:rsid w:val="00117EC0"/>
    <w:rsid w:val="00131318"/>
    <w:rsid w:val="001401E3"/>
    <w:rsid w:val="0014521F"/>
    <w:rsid w:val="001525AE"/>
    <w:rsid w:val="00166627"/>
    <w:rsid w:val="00182835"/>
    <w:rsid w:val="001A72B7"/>
    <w:rsid w:val="001D62DB"/>
    <w:rsid w:val="00201993"/>
    <w:rsid w:val="002024F3"/>
    <w:rsid w:val="002A0059"/>
    <w:rsid w:val="002A0D30"/>
    <w:rsid w:val="002A1FFD"/>
    <w:rsid w:val="002C5D06"/>
    <w:rsid w:val="002F4662"/>
    <w:rsid w:val="0031217B"/>
    <w:rsid w:val="0031425B"/>
    <w:rsid w:val="00316D26"/>
    <w:rsid w:val="00344FFF"/>
    <w:rsid w:val="003473A5"/>
    <w:rsid w:val="003519FF"/>
    <w:rsid w:val="0035211A"/>
    <w:rsid w:val="0035548A"/>
    <w:rsid w:val="0035562D"/>
    <w:rsid w:val="00356456"/>
    <w:rsid w:val="00370C14"/>
    <w:rsid w:val="003751AB"/>
    <w:rsid w:val="003A10CF"/>
    <w:rsid w:val="003A2E2B"/>
    <w:rsid w:val="003B0F2D"/>
    <w:rsid w:val="003C2207"/>
    <w:rsid w:val="003C6C6D"/>
    <w:rsid w:val="003D69A6"/>
    <w:rsid w:val="003F04F8"/>
    <w:rsid w:val="00415D3E"/>
    <w:rsid w:val="004216D9"/>
    <w:rsid w:val="0042621A"/>
    <w:rsid w:val="00436632"/>
    <w:rsid w:val="00441149"/>
    <w:rsid w:val="0046028C"/>
    <w:rsid w:val="004624A2"/>
    <w:rsid w:val="00485487"/>
    <w:rsid w:val="004A4062"/>
    <w:rsid w:val="004A532F"/>
    <w:rsid w:val="004C0847"/>
    <w:rsid w:val="004C3AB3"/>
    <w:rsid w:val="004C3B6C"/>
    <w:rsid w:val="004E1F38"/>
    <w:rsid w:val="005039FD"/>
    <w:rsid w:val="00513DCC"/>
    <w:rsid w:val="00540829"/>
    <w:rsid w:val="005460AB"/>
    <w:rsid w:val="005530DC"/>
    <w:rsid w:val="00564867"/>
    <w:rsid w:val="00595158"/>
    <w:rsid w:val="0059692F"/>
    <w:rsid w:val="005D2447"/>
    <w:rsid w:val="005E1B7A"/>
    <w:rsid w:val="005E4494"/>
    <w:rsid w:val="005F1AEC"/>
    <w:rsid w:val="005F5A61"/>
    <w:rsid w:val="00600610"/>
    <w:rsid w:val="00600A81"/>
    <w:rsid w:val="006347CF"/>
    <w:rsid w:val="00636D85"/>
    <w:rsid w:val="006855F4"/>
    <w:rsid w:val="00692685"/>
    <w:rsid w:val="006973A0"/>
    <w:rsid w:val="006A500C"/>
    <w:rsid w:val="006B65F0"/>
    <w:rsid w:val="006E1274"/>
    <w:rsid w:val="006E5F16"/>
    <w:rsid w:val="006E6129"/>
    <w:rsid w:val="00704EEE"/>
    <w:rsid w:val="00714085"/>
    <w:rsid w:val="0072103A"/>
    <w:rsid w:val="00734DC3"/>
    <w:rsid w:val="00743841"/>
    <w:rsid w:val="00774CA6"/>
    <w:rsid w:val="007770B6"/>
    <w:rsid w:val="00796191"/>
    <w:rsid w:val="007C3F84"/>
    <w:rsid w:val="007E4787"/>
    <w:rsid w:val="007E6AEB"/>
    <w:rsid w:val="008050AD"/>
    <w:rsid w:val="008109E6"/>
    <w:rsid w:val="008305C5"/>
    <w:rsid w:val="00862615"/>
    <w:rsid w:val="00881760"/>
    <w:rsid w:val="008A0354"/>
    <w:rsid w:val="008E2F27"/>
    <w:rsid w:val="00900DC5"/>
    <w:rsid w:val="0092110D"/>
    <w:rsid w:val="009364B2"/>
    <w:rsid w:val="00937F2C"/>
    <w:rsid w:val="0094535F"/>
    <w:rsid w:val="00964F10"/>
    <w:rsid w:val="009C021D"/>
    <w:rsid w:val="009D27F8"/>
    <w:rsid w:val="00A359DA"/>
    <w:rsid w:val="00A4622A"/>
    <w:rsid w:val="00A50F86"/>
    <w:rsid w:val="00A64602"/>
    <w:rsid w:val="00A670EA"/>
    <w:rsid w:val="00A80FE2"/>
    <w:rsid w:val="00A976DF"/>
    <w:rsid w:val="00AA695C"/>
    <w:rsid w:val="00AA6FCF"/>
    <w:rsid w:val="00AC54E9"/>
    <w:rsid w:val="00AE39B3"/>
    <w:rsid w:val="00AF6A9C"/>
    <w:rsid w:val="00B1423C"/>
    <w:rsid w:val="00B24C3A"/>
    <w:rsid w:val="00B4387F"/>
    <w:rsid w:val="00B548D7"/>
    <w:rsid w:val="00B7603F"/>
    <w:rsid w:val="00B7606A"/>
    <w:rsid w:val="00BB2A7E"/>
    <w:rsid w:val="00BB3BDF"/>
    <w:rsid w:val="00BC6D77"/>
    <w:rsid w:val="00BE34CC"/>
    <w:rsid w:val="00BE4198"/>
    <w:rsid w:val="00C01709"/>
    <w:rsid w:val="00C15A65"/>
    <w:rsid w:val="00C20240"/>
    <w:rsid w:val="00C27C07"/>
    <w:rsid w:val="00C47898"/>
    <w:rsid w:val="00C75462"/>
    <w:rsid w:val="00CF67CB"/>
    <w:rsid w:val="00D04D4D"/>
    <w:rsid w:val="00D113FF"/>
    <w:rsid w:val="00D1204F"/>
    <w:rsid w:val="00D367F7"/>
    <w:rsid w:val="00D41564"/>
    <w:rsid w:val="00D55E6B"/>
    <w:rsid w:val="00D810C5"/>
    <w:rsid w:val="00D857F8"/>
    <w:rsid w:val="00DA4690"/>
    <w:rsid w:val="00DA6FAB"/>
    <w:rsid w:val="00DC6AEA"/>
    <w:rsid w:val="00DF03EC"/>
    <w:rsid w:val="00DF242A"/>
    <w:rsid w:val="00E01DCB"/>
    <w:rsid w:val="00E0437A"/>
    <w:rsid w:val="00E14E3E"/>
    <w:rsid w:val="00E367DE"/>
    <w:rsid w:val="00E64412"/>
    <w:rsid w:val="00E715E5"/>
    <w:rsid w:val="00E913E3"/>
    <w:rsid w:val="00E95C5D"/>
    <w:rsid w:val="00EA2CD3"/>
    <w:rsid w:val="00ED0F6F"/>
    <w:rsid w:val="00ED420B"/>
    <w:rsid w:val="00F11736"/>
    <w:rsid w:val="00F15904"/>
    <w:rsid w:val="00F21BF9"/>
    <w:rsid w:val="00F24DA4"/>
    <w:rsid w:val="00F54C38"/>
    <w:rsid w:val="00F6455C"/>
    <w:rsid w:val="00F826F0"/>
    <w:rsid w:val="00FA0CEA"/>
    <w:rsid w:val="00FA0E5C"/>
    <w:rsid w:val="00FC5640"/>
    <w:rsid w:val="00FF578A"/>
    <w:rsid w:val="0E2F7E21"/>
    <w:rsid w:val="196479E8"/>
    <w:rsid w:val="1D9D947D"/>
    <w:rsid w:val="2A704FC7"/>
    <w:rsid w:val="5217609B"/>
    <w:rsid w:val="63284D4B"/>
    <w:rsid w:val="6A03C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4339B2"/>
  <w15:docId w15:val="{79108848-D901-4FF4-BE72-B706548ED3A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cs="Times New Roman" w:eastAsiaTheme="minorEastAsia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C6AEA"/>
    <w:rPr>
      <w:sz w:val="24"/>
      <w:szCs w:val="24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gecontents" w:customStyle="1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EA2CD3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1313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940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pubsonline.informs.org/authorportal/open-option" TargetMode="External" Id="rId8" /><Relationship Type="http://schemas.openxmlformats.org/officeDocument/2006/relationships/styles" Target="styles.xml" Id="rId3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hyperlink" Target="https://creativecommons.org/licenses/" TargetMode="External" Id="rId9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ropbox\Jun\Momentum\Management%20Science\Accepted\ManSci-CHECKLIS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38506-B45D-42B4-ABD6-BD73EB3ABFC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ManSci-CHECKLIST</ap:Template>
  <ap:Application>Microsoft Word for the web</ap:Application>
  <ap:DocSecurity>0</ap:DocSecurity>
  <ap:ScaleCrop>false</ap:ScaleCrop>
  <ap:Company>Northwestern University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ACCEPTED MANUSCRIPT CHECKLIST</dc:title>
  <dc:creator>Li, Jun</dc:creator>
  <lastModifiedBy>Kelly Kophazi</lastModifiedBy>
  <revision>7</revision>
  <lastPrinted>2017-02-15T20:35:00.0000000Z</lastPrinted>
  <dcterms:created xsi:type="dcterms:W3CDTF">2021-05-21T14:00:00.0000000Z</dcterms:created>
  <dcterms:modified xsi:type="dcterms:W3CDTF">2022-09-20T14:05:45.1622369Z</dcterms:modified>
</coreProperties>
</file>